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130"/>
        <w:gridCol w:w="2337"/>
      </w:tblGrid>
      <w:tr w:rsidR="002B3F6F" w:rsidRPr="002B3F6F" w14:paraId="330F1FE5" w14:textId="77777777" w:rsidTr="008E6145">
        <w:trPr>
          <w:trHeight w:hRule="exact" w:val="15290"/>
          <w:jc w:val="center"/>
        </w:trPr>
        <w:tc>
          <w:tcPr>
            <w:tcW w:w="8130" w:type="dxa"/>
          </w:tcPr>
          <w:p w14:paraId="2BF87C9E" w14:textId="08EBDDEF" w:rsidR="00DF1C22" w:rsidRPr="00B711E9" w:rsidRDefault="00C17994">
            <w:pPr>
              <w:spacing w:after="80"/>
            </w:pPr>
            <w:r w:rsidRPr="00C17994">
              <w:rPr>
                <w:noProof/>
                <w:lang w:eastAsia="de-DE" w:bidi="ar-SA"/>
              </w:rPr>
              <w:drawing>
                <wp:inline distT="0" distB="0" distL="0" distR="0" wp14:anchorId="5CA2CE19" wp14:editId="03825833">
                  <wp:extent cx="2878726" cy="3267813"/>
                  <wp:effectExtent l="0" t="0" r="0" b="889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26" cy="326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99970" w14:textId="1CDBD75F" w:rsidR="00DB785F" w:rsidRDefault="004C3353" w:rsidP="00E015F6">
            <w:pPr>
              <w:pStyle w:val="berschrift1"/>
              <w:outlineLvl w:val="0"/>
            </w:pPr>
            <w:r>
              <w:rPr>
                <w:noProof/>
                <w:lang w:eastAsia="de-DE" w:bidi="ar-SA"/>
              </w:rPr>
              <w:drawing>
                <wp:anchor distT="0" distB="0" distL="114300" distR="114300" simplePos="0" relativeHeight="251659264" behindDoc="0" locked="0" layoutInCell="1" allowOverlap="1" wp14:anchorId="204964A9" wp14:editId="6547B6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79722</wp:posOffset>
                  </wp:positionV>
                  <wp:extent cx="2878455" cy="704573"/>
                  <wp:effectExtent l="0" t="0" r="4445" b="0"/>
                  <wp:wrapNone/>
                  <wp:docPr id="9" name="Bild 9" descr="Unkn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kn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70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059">
              <w:t>-</w:t>
            </w:r>
          </w:p>
          <w:p w14:paraId="396DEF79" w14:textId="38E20FB5" w:rsidR="0015375B" w:rsidRPr="005647EB" w:rsidRDefault="00D948AA" w:rsidP="00874334">
            <w:pPr>
              <w:pStyle w:val="berschrift1"/>
              <w:outlineLvl w:val="0"/>
              <w:rPr>
                <w:color w:val="FF0000"/>
              </w:rPr>
            </w:pPr>
            <w:r>
              <w:rPr>
                <w:color w:val="FF0000"/>
              </w:rPr>
              <w:t>Volksbank-</w:t>
            </w:r>
            <w:r w:rsidR="00E015F6" w:rsidRPr="005647EB">
              <w:rPr>
                <w:color w:val="FF0000"/>
              </w:rPr>
              <w:t xml:space="preserve">Liga-Finaltag </w:t>
            </w:r>
            <w:r w:rsidR="002C2A22" w:rsidRPr="005647EB">
              <w:rPr>
                <w:color w:val="FF0000"/>
              </w:rPr>
              <w:t>J8</w:t>
            </w:r>
            <w:r w:rsidR="006F40C6" w:rsidRPr="005647EB">
              <w:rPr>
                <w:color w:val="FF0000"/>
              </w:rPr>
              <w:br/>
              <w:t xml:space="preserve">im </w:t>
            </w:r>
            <w:r w:rsidR="002C2A22" w:rsidRPr="005647EB">
              <w:rPr>
                <w:color w:val="FF0000"/>
              </w:rPr>
              <w:t>UTC Koblach</w:t>
            </w:r>
            <w:r w:rsidR="00E015F6" w:rsidRPr="005647EB">
              <w:rPr>
                <w:color w:val="FF0000"/>
              </w:rPr>
              <w:t xml:space="preserve"> </w:t>
            </w:r>
          </w:p>
          <w:p w14:paraId="288305A2" w14:textId="77777777" w:rsidR="00B024CA" w:rsidRDefault="00B024CA" w:rsidP="00825EF1">
            <w:pPr>
              <w:pStyle w:val="berschrift2"/>
              <w:outlineLvl w:val="1"/>
            </w:pPr>
          </w:p>
          <w:p w14:paraId="5B389262" w14:textId="77777777" w:rsidR="000B6D66" w:rsidRDefault="006F40C6" w:rsidP="001B476B">
            <w:pPr>
              <w:pStyle w:val="berschrift2"/>
              <w:outlineLvl w:val="1"/>
              <w:rPr>
                <w:sz w:val="32"/>
                <w:szCs w:val="32"/>
              </w:rPr>
            </w:pPr>
            <w:r>
              <w:t>Freitag, 2</w:t>
            </w:r>
            <w:r w:rsidR="0077220E">
              <w:t>5. September 2020</w:t>
            </w:r>
            <w:r>
              <w:t xml:space="preserve"> ab </w:t>
            </w:r>
            <w:r w:rsidR="00B04D59">
              <w:t>13</w:t>
            </w:r>
            <w:r>
              <w:t xml:space="preserve"> Uhr</w:t>
            </w:r>
            <w:r w:rsidR="00DB785F">
              <w:br/>
            </w:r>
            <w:r>
              <w:br/>
            </w:r>
            <w:r w:rsidR="00B04D59">
              <w:rPr>
                <w:sz w:val="32"/>
                <w:szCs w:val="32"/>
              </w:rPr>
              <w:t xml:space="preserve">Siegerehrung für die Landesmeister der Ligen </w:t>
            </w:r>
            <w:r w:rsidR="00867405">
              <w:rPr>
                <w:sz w:val="32"/>
                <w:szCs w:val="32"/>
              </w:rPr>
              <w:t xml:space="preserve">J11, J13, J15, J17 und J17 weiblich um </w:t>
            </w:r>
            <w:r w:rsidR="000B6D66">
              <w:rPr>
                <w:sz w:val="32"/>
                <w:szCs w:val="32"/>
              </w:rPr>
              <w:t>ca. 15.30 Uhr</w:t>
            </w:r>
          </w:p>
          <w:p w14:paraId="518D4200" w14:textId="7FB466DF" w:rsidR="001B476B" w:rsidRPr="00B04D59" w:rsidRDefault="000B6D66" w:rsidP="001B476B">
            <w:pPr>
              <w:pStyle w:val="berschrift2"/>
              <w:outlineLvl w:val="1"/>
            </w:pPr>
            <w:r>
              <w:rPr>
                <w:sz w:val="32"/>
                <w:szCs w:val="32"/>
              </w:rPr>
              <w:t xml:space="preserve">Alle Landesmeister-Teams sind zu einem Essen im UTC Koblach </w:t>
            </w:r>
            <w:r w:rsidR="009F4186">
              <w:rPr>
                <w:sz w:val="32"/>
                <w:szCs w:val="32"/>
              </w:rPr>
              <w:t xml:space="preserve">eingeladen. </w:t>
            </w:r>
            <w:r w:rsidR="001B476B">
              <w:rPr>
                <w:sz w:val="32"/>
                <w:szCs w:val="32"/>
              </w:rPr>
              <w:br/>
            </w:r>
          </w:p>
          <w:p w14:paraId="545336C0" w14:textId="0C0756B4" w:rsidR="00DF1C22" w:rsidRPr="00A974C9" w:rsidRDefault="008E6145" w:rsidP="008E6145">
            <w:pPr>
              <w:pStyle w:val="berschrift4"/>
              <w:outlineLvl w:val="3"/>
            </w:pPr>
            <w:r>
              <w:br/>
            </w:r>
            <w:r>
              <w:br/>
            </w:r>
          </w:p>
        </w:tc>
        <w:tc>
          <w:tcPr>
            <w:tcW w:w="2337" w:type="dxa"/>
            <w:tcMar>
              <w:left w:w="288" w:type="dxa"/>
            </w:tcMar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ashed" w:sz="8" w:space="0" w:color="231F20" w:themeColor="text2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Seitenlayout"/>
            </w:tblPr>
            <w:tblGrid>
              <w:gridCol w:w="2318"/>
            </w:tblGrid>
            <w:tr w:rsidR="002B3F6F" w:rsidRPr="002B3F6F" w14:paraId="02BD772D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7684A1B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1337040638"/>
                      <w:placeholder>
                        <w:docPart w:val="0E83089AD223714DA6D745497C72C7F2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451862938"/>
                    <w:placeholder>
                      <w:docPart w:val="8EDA811F8B225D4097552515521B4DCA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16EFA5EF" w14:textId="770693F4" w:rsidR="00DF1C22" w:rsidRPr="002B3F6F" w:rsidRDefault="005647EB" w:rsidP="00485059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046F9A2E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3991B969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995184010"/>
                      <w:placeholder>
                        <w:docPart w:val="565ECA9C838F9B47982C212BD9A92D3E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979151402"/>
                    <w:placeholder>
                      <w:docPart w:val="D9AC01634E47834484DE1E5D0D22696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682D69A" w14:textId="7944038A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262DFEE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87A8E15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1112021385"/>
                      <w:placeholder>
                        <w:docPart w:val="91A5F2BD7E77424EB497935FF9FD9EBE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186366914"/>
                    <w:placeholder>
                      <w:docPart w:val="91C08F16A7BB5941B0E0D7E9B0FFA775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0A99E63" w14:textId="4333BF53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45AEBA94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D97B915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1483970363"/>
                      <w:placeholder>
                        <w:docPart w:val="757F605D1A52E649A4F979E47050F124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624584968"/>
                    <w:placeholder>
                      <w:docPart w:val="0C41794AB29B714F8DD798F9EE6EA55E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50A42F13" w14:textId="0D370A8C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3542DA1A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B388EF7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1476144104"/>
                      <w:placeholder>
                        <w:docPart w:val="9ADFAB1A4C3FC64DA5AF20D5F47E0FB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17278100"/>
                    <w:placeholder>
                      <w:docPart w:val="50D5868BA6C29D4AB3DE609CF2D9C92B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3D17359" w14:textId="2BB50C3F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7B30E0C8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0B5D6D5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639151772"/>
                      <w:placeholder>
                        <w:docPart w:val="F622973C9606E54BA5EF9486D179E3B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161443266"/>
                    <w:placeholder>
                      <w:docPart w:val="4A820242FFAECE4CAE283BBB8AFFA63B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3AFF9CD8" w14:textId="0F5F2E45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369C8F7C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D2C6274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23414968"/>
                      <w:placeholder>
                        <w:docPart w:val="8302A7FE7D585148937AFCE3E4A302B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1219739653"/>
                    <w:placeholder>
                      <w:docPart w:val="D961044B19512C43BCA0A9FC0E39072E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4AC9B11D" w14:textId="133A159A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6BF6141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F395BBE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444548094"/>
                      <w:placeholder>
                        <w:docPart w:val="002D2A1FF26C3049B09B5650107B257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71160226"/>
                    <w:placeholder>
                      <w:docPart w:val="4D121348818C364293C3CD8E87D5AA99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46815DBE" w14:textId="6347241D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33EC9992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A6CCC68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1526317431"/>
                      <w:placeholder>
                        <w:docPart w:val="3A946B451396684B92CC7B274451B631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1903405332"/>
                    <w:placeholder>
                      <w:docPart w:val="F9FE00C1E3AF3E4DA6D129BE59F3DBE4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1AEA91EB" w14:textId="5D5AD1D2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5023EF8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6CC4E88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1278010584"/>
                      <w:placeholder>
                        <w:docPart w:val="2D92CE231A58414E9020DD518E33519C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583343397"/>
                    <w:placeholder>
                      <w:docPart w:val="C2A4112A0771474DA1E80898AD4BD139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36ED7EBD" w14:textId="52C86D84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57E86FFD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DA7EF59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1399093008"/>
                      <w:placeholder>
                        <w:docPart w:val="7DA2F222DDCD854EA72917E207E921CD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123586981"/>
                    <w:placeholder>
                      <w:docPart w:val="27B2AE55BE057844943D0A27FFD65F1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E95E7BE" w14:textId="17600248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759FB09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B1D2271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358014315"/>
                      <w:placeholder>
                        <w:docPart w:val="E9FFE470950C6F4991E362893058DCF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987703724"/>
                    <w:placeholder>
                      <w:docPart w:val="6DB5FA2CB899344EBDD079D91AE46212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7BF013E" w14:textId="560474DC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471913EC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A458D0F" w14:textId="77777777" w:rsidR="00DF1C22" w:rsidRPr="002B3F6F" w:rsidRDefault="00891291">
                  <w:pPr>
                    <w:spacing w:after="80"/>
                    <w:rPr>
                      <w:color w:val="FF0000"/>
                      <w:sz w:val="22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481624589"/>
                      <w:placeholder>
                        <w:docPart w:val="F8251875516ADD4DAEAE825F7FBB0724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808479447"/>
                    <w:placeholder>
                      <w:docPart w:val="1E0B3469DA21174080E9EB10F44213EC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9413EF5" w14:textId="757AFDDA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46EB35E9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81E1330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1711108434"/>
                      <w:placeholder>
                        <w:docPart w:val="38C20C3B0B99BA43B2178D387D2CB0D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410893648"/>
                    <w:placeholder>
                      <w:docPart w:val="E841EB3D90C4494180FCCBAAD2B71AB6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24D2D2BC" w14:textId="36A9F220" w:rsidR="00DF1C22" w:rsidRPr="002B3F6F" w:rsidRDefault="005647EB">
                      <w:pPr>
                        <w:spacing w:after="80"/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  <w:tr w:rsidR="002B3F6F" w:rsidRPr="002B3F6F" w14:paraId="3DE47D5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8800DA7" w14:textId="77777777" w:rsidR="00DF1C22" w:rsidRPr="002B3F6F" w:rsidRDefault="00891291">
                  <w:pPr>
                    <w:spacing w:after="80"/>
                    <w:rPr>
                      <w:color w:val="FF0000"/>
                    </w:rPr>
                  </w:pPr>
                  <w:sdt>
                    <w:sdtPr>
                      <w:rPr>
                        <w:color w:val="FF0000"/>
                        <w:sz w:val="20"/>
                      </w:rPr>
                      <w:alias w:val="Artikel"/>
                      <w:tag w:val=""/>
                      <w:id w:val="-626399298"/>
                      <w:placeholder>
                        <w:docPart w:val="EAEF635C6603E04FA68674AA6E90B768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485059" w:rsidRPr="002B3F6F">
                        <w:rPr>
                          <w:color w:val="FF0000"/>
                          <w:sz w:val="20"/>
                        </w:rPr>
                        <w:t>Volksbank-Liga-Finaltag</w:t>
                      </w:r>
                    </w:sdtContent>
                  </w:sdt>
                </w:p>
                <w:sdt>
                  <w:sdtPr>
                    <w:rPr>
                      <w:color w:val="FF0000"/>
                    </w:rPr>
                    <w:alias w:val="Telefon"/>
                    <w:tag w:val=""/>
                    <w:id w:val="-903518874"/>
                    <w:placeholder>
                      <w:docPart w:val="CD4852817C464A4EBED0A030524B9B7D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7398899F" w14:textId="53644975" w:rsidR="00DF1C22" w:rsidRPr="002B3F6F" w:rsidRDefault="005647EB">
                      <w:pPr>
                        <w:rPr>
                          <w:color w:val="FF0000"/>
                        </w:rPr>
                      </w:pPr>
                      <w:r w:rsidRPr="002B3F6F">
                        <w:rPr>
                          <w:color w:val="FF0000"/>
                        </w:rPr>
                        <w:t>25. September 2020</w:t>
                      </w:r>
                    </w:p>
                  </w:sdtContent>
                </w:sdt>
              </w:tc>
            </w:tr>
          </w:tbl>
          <w:p w14:paraId="01A85D47" w14:textId="511FE15A" w:rsidR="00DF1C22" w:rsidRPr="002B3F6F" w:rsidRDefault="00DF1C22">
            <w:pPr>
              <w:spacing w:after="80"/>
              <w:rPr>
                <w:color w:val="FF0000"/>
              </w:rPr>
            </w:pPr>
          </w:p>
        </w:tc>
      </w:tr>
    </w:tbl>
    <w:p w14:paraId="66476962" w14:textId="06399C77" w:rsidR="00DF1C22" w:rsidRPr="00A974C9" w:rsidRDefault="00DF1C22"/>
    <w:sectPr w:rsidR="00DF1C22" w:rsidRPr="00A974C9" w:rsidSect="00CA1AC2">
      <w:footerReference w:type="default" r:id="rId9"/>
      <w:pgSz w:w="11907" w:h="16839" w:code="9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E1B08" w14:textId="77777777" w:rsidR="00891291" w:rsidRDefault="00891291" w:rsidP="00C17994">
      <w:pPr>
        <w:spacing w:before="0" w:after="0"/>
      </w:pPr>
      <w:r>
        <w:separator/>
      </w:r>
    </w:p>
  </w:endnote>
  <w:endnote w:type="continuationSeparator" w:id="0">
    <w:p w14:paraId="58869544" w14:textId="77777777" w:rsidR="00891291" w:rsidRDefault="00891291" w:rsidP="00C179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AA4AC" w14:textId="6D787DDB" w:rsidR="008E6145" w:rsidRDefault="003C355D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8131D8" wp14:editId="134DF4EF">
          <wp:simplePos x="0" y="0"/>
          <wp:positionH relativeFrom="column">
            <wp:posOffset>1</wp:posOffset>
          </wp:positionH>
          <wp:positionV relativeFrom="paragraph">
            <wp:posOffset>-480780</wp:posOffset>
          </wp:positionV>
          <wp:extent cx="934872" cy="489452"/>
          <wp:effectExtent l="0" t="0" r="5080" b="635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872" cy="489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9EFBC" w14:textId="77777777" w:rsidR="00891291" w:rsidRDefault="00891291" w:rsidP="00C17994">
      <w:pPr>
        <w:spacing w:before="0" w:after="0"/>
      </w:pPr>
      <w:r>
        <w:separator/>
      </w:r>
    </w:p>
  </w:footnote>
  <w:footnote w:type="continuationSeparator" w:id="0">
    <w:p w14:paraId="7C69A86B" w14:textId="77777777" w:rsidR="00891291" w:rsidRDefault="00891291" w:rsidP="00C1799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5F6"/>
    <w:rsid w:val="00035413"/>
    <w:rsid w:val="000A11D8"/>
    <w:rsid w:val="000A6E65"/>
    <w:rsid w:val="000B6D66"/>
    <w:rsid w:val="00123697"/>
    <w:rsid w:val="00144401"/>
    <w:rsid w:val="0015375B"/>
    <w:rsid w:val="001A08A8"/>
    <w:rsid w:val="001B476B"/>
    <w:rsid w:val="001C789F"/>
    <w:rsid w:val="002B3F6F"/>
    <w:rsid w:val="002C2A22"/>
    <w:rsid w:val="003A6149"/>
    <w:rsid w:val="003C355D"/>
    <w:rsid w:val="003C4411"/>
    <w:rsid w:val="00485059"/>
    <w:rsid w:val="004C3353"/>
    <w:rsid w:val="004E1EDD"/>
    <w:rsid w:val="005647EB"/>
    <w:rsid w:val="00581B78"/>
    <w:rsid w:val="0067268A"/>
    <w:rsid w:val="006728F5"/>
    <w:rsid w:val="006A3097"/>
    <w:rsid w:val="006F40C6"/>
    <w:rsid w:val="006F5A18"/>
    <w:rsid w:val="0077220E"/>
    <w:rsid w:val="007D0CB0"/>
    <w:rsid w:val="007E2598"/>
    <w:rsid w:val="00825EF1"/>
    <w:rsid w:val="00867405"/>
    <w:rsid w:val="00874334"/>
    <w:rsid w:val="00891291"/>
    <w:rsid w:val="008E6145"/>
    <w:rsid w:val="00960967"/>
    <w:rsid w:val="009831DA"/>
    <w:rsid w:val="00987179"/>
    <w:rsid w:val="009F4186"/>
    <w:rsid w:val="00A10693"/>
    <w:rsid w:val="00A320C5"/>
    <w:rsid w:val="00A974C9"/>
    <w:rsid w:val="00AC63D8"/>
    <w:rsid w:val="00AF681D"/>
    <w:rsid w:val="00B024CA"/>
    <w:rsid w:val="00B04D59"/>
    <w:rsid w:val="00B53545"/>
    <w:rsid w:val="00B711E9"/>
    <w:rsid w:val="00C17994"/>
    <w:rsid w:val="00C412CF"/>
    <w:rsid w:val="00CA1AC2"/>
    <w:rsid w:val="00D1081C"/>
    <w:rsid w:val="00D340DA"/>
    <w:rsid w:val="00D6499D"/>
    <w:rsid w:val="00D6752A"/>
    <w:rsid w:val="00D83AE3"/>
    <w:rsid w:val="00D8611B"/>
    <w:rsid w:val="00D948AA"/>
    <w:rsid w:val="00DB785F"/>
    <w:rsid w:val="00DF1C22"/>
    <w:rsid w:val="00E015F6"/>
    <w:rsid w:val="00E71F95"/>
    <w:rsid w:val="00E944A1"/>
    <w:rsid w:val="00EC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DA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de-DE" w:eastAsia="en-US" w:bidi="de-DE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974C9"/>
    <w:rPr>
      <w:b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C17994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994"/>
    <w:rPr>
      <w:b/>
    </w:rPr>
  </w:style>
  <w:style w:type="paragraph" w:styleId="Fuzeile">
    <w:name w:val="footer"/>
    <w:basedOn w:val="Standard"/>
    <w:link w:val="FuzeileZchn"/>
    <w:uiPriority w:val="99"/>
    <w:unhideWhenUsed/>
    <w:rsid w:val="00C17994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17994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353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353"/>
    <w:rPr>
      <w:rFonts w:ascii="Times New Roman" w:hAnsi="Times New Roman" w:cs="Times New Roman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velynnenning/Library/Containers/com.microsoft.Word/Data/Library/Caches/1031/TM10002087/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83089AD223714DA6D745497C72C7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3F142B-D06A-3D44-A719-8539485D6112}"/>
      </w:docPartPr>
      <w:docPartBody>
        <w:p w:rsidR="003466F5" w:rsidRDefault="00506A76">
          <w:pPr>
            <w:pStyle w:val="0E83089AD223714DA6D745497C72C7F2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8EDA811F8B225D4097552515521B4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52F016-9A7B-464B-B6FD-6115DD84D13A}"/>
      </w:docPartPr>
      <w:docPartBody>
        <w:p w:rsidR="003466F5" w:rsidRDefault="00506A76">
          <w:pPr>
            <w:pStyle w:val="8EDA811F8B225D4097552515521B4DCA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565ECA9C838F9B47982C212BD9A92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72F87-B6A5-9E42-9E36-39AF6069E1B9}"/>
      </w:docPartPr>
      <w:docPartBody>
        <w:p w:rsidR="003466F5" w:rsidRDefault="00506A76">
          <w:pPr>
            <w:pStyle w:val="565ECA9C838F9B47982C212BD9A92D3E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D9AC01634E47834484DE1E5D0D2269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BA5B6E-33E4-AA43-9B53-C45903E17F41}"/>
      </w:docPartPr>
      <w:docPartBody>
        <w:p w:rsidR="003466F5" w:rsidRDefault="00506A76">
          <w:pPr>
            <w:pStyle w:val="D9AC01634E47834484DE1E5D0D22696F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91A5F2BD7E77424EB497935FF9FD9E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311598-9F81-754E-92C3-E1A3D5F98141}"/>
      </w:docPartPr>
      <w:docPartBody>
        <w:p w:rsidR="003466F5" w:rsidRDefault="00506A76">
          <w:pPr>
            <w:pStyle w:val="91A5F2BD7E77424EB497935FF9FD9EBE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91C08F16A7BB5941B0E0D7E9B0FFA7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23BD2-CD10-B646-A965-F62F4D30759B}"/>
      </w:docPartPr>
      <w:docPartBody>
        <w:p w:rsidR="003466F5" w:rsidRDefault="00506A76">
          <w:pPr>
            <w:pStyle w:val="91C08F16A7BB5941B0E0D7E9B0FFA775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757F605D1A52E649A4F979E47050F1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6786E2-D55E-D444-88AF-5A1D7DCBBA2B}"/>
      </w:docPartPr>
      <w:docPartBody>
        <w:p w:rsidR="003466F5" w:rsidRDefault="00506A76">
          <w:pPr>
            <w:pStyle w:val="757F605D1A52E649A4F979E47050F124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0C41794AB29B714F8DD798F9EE6EA5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8505B2-3176-B94C-AEF3-F34CDB5CC664}"/>
      </w:docPartPr>
      <w:docPartBody>
        <w:p w:rsidR="003466F5" w:rsidRDefault="00506A76">
          <w:pPr>
            <w:pStyle w:val="0C41794AB29B714F8DD798F9EE6EA55E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9ADFAB1A4C3FC64DA5AF20D5F47E0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B7B97B-0797-FB4B-A108-054EE97F551C}"/>
      </w:docPartPr>
      <w:docPartBody>
        <w:p w:rsidR="003466F5" w:rsidRDefault="00506A76">
          <w:pPr>
            <w:pStyle w:val="9ADFAB1A4C3FC64DA5AF20D5F47E0FB9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50D5868BA6C29D4AB3DE609CF2D9C9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3E7A5B-2AB8-7A43-B85C-3A57B570F506}"/>
      </w:docPartPr>
      <w:docPartBody>
        <w:p w:rsidR="003466F5" w:rsidRDefault="00506A76">
          <w:pPr>
            <w:pStyle w:val="50D5868BA6C29D4AB3DE609CF2D9C92B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F622973C9606E54BA5EF9486D179E3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3834C-51D2-7F49-A1C2-45CD7A7F4C8C}"/>
      </w:docPartPr>
      <w:docPartBody>
        <w:p w:rsidR="003466F5" w:rsidRDefault="00506A76">
          <w:pPr>
            <w:pStyle w:val="F622973C9606E54BA5EF9486D179E3B0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4A820242FFAECE4CAE283BBB8AFFA6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28B00D-DD16-9F47-842E-7E19866CBA83}"/>
      </w:docPartPr>
      <w:docPartBody>
        <w:p w:rsidR="003466F5" w:rsidRDefault="00506A76">
          <w:pPr>
            <w:pStyle w:val="4A820242FFAECE4CAE283BBB8AFFA63B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8302A7FE7D585148937AFCE3E4A302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D39C64-D1E9-AB46-B008-5D34F045C68C}"/>
      </w:docPartPr>
      <w:docPartBody>
        <w:p w:rsidR="003466F5" w:rsidRDefault="00506A76">
          <w:pPr>
            <w:pStyle w:val="8302A7FE7D585148937AFCE3E4A302B6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D961044B19512C43BCA0A9FC0E3907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2DACB4-6485-564B-9D32-DDB7DDC7ADDA}"/>
      </w:docPartPr>
      <w:docPartBody>
        <w:p w:rsidR="003466F5" w:rsidRDefault="00506A76">
          <w:pPr>
            <w:pStyle w:val="D961044B19512C43BCA0A9FC0E39072E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002D2A1FF26C3049B09B5650107B2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F906A-5A2F-8244-991B-43A36034C632}"/>
      </w:docPartPr>
      <w:docPartBody>
        <w:p w:rsidR="003466F5" w:rsidRDefault="00506A76">
          <w:pPr>
            <w:pStyle w:val="002D2A1FF26C3049B09B5650107B2576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4D121348818C364293C3CD8E87D5A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7A442-7B97-8544-88AA-F1AFBD72342A}"/>
      </w:docPartPr>
      <w:docPartBody>
        <w:p w:rsidR="003466F5" w:rsidRDefault="00506A76">
          <w:pPr>
            <w:pStyle w:val="4D121348818C364293C3CD8E87D5AA99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3A946B451396684B92CC7B274451B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86906D-4B70-0347-AD81-87234D89A4DE}"/>
      </w:docPartPr>
      <w:docPartBody>
        <w:p w:rsidR="003466F5" w:rsidRDefault="00506A76">
          <w:pPr>
            <w:pStyle w:val="3A946B451396684B92CC7B274451B631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F9FE00C1E3AF3E4DA6D129BE59F3DB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DA0146-3928-724C-82DF-71813D145C64}"/>
      </w:docPartPr>
      <w:docPartBody>
        <w:p w:rsidR="003466F5" w:rsidRDefault="00506A76">
          <w:pPr>
            <w:pStyle w:val="F9FE00C1E3AF3E4DA6D129BE59F3DBE4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2D92CE231A58414E9020DD518E335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5FC2A-C89D-8944-832D-AF3925F93130}"/>
      </w:docPartPr>
      <w:docPartBody>
        <w:p w:rsidR="003466F5" w:rsidRDefault="00506A76">
          <w:pPr>
            <w:pStyle w:val="2D92CE231A58414E9020DD518E33519C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C2A4112A0771474DA1E80898AD4BD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DB4707-1D1E-1B4B-B112-2441E0EBD2F5}"/>
      </w:docPartPr>
      <w:docPartBody>
        <w:p w:rsidR="003466F5" w:rsidRDefault="00506A76">
          <w:pPr>
            <w:pStyle w:val="C2A4112A0771474DA1E80898AD4BD139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7DA2F222DDCD854EA72917E207E921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6F4C7-91A3-334D-92D9-05FEA51295B0}"/>
      </w:docPartPr>
      <w:docPartBody>
        <w:p w:rsidR="003466F5" w:rsidRDefault="00506A76">
          <w:pPr>
            <w:pStyle w:val="7DA2F222DDCD854EA72917E207E921CD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27B2AE55BE057844943D0A27FFD65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7D6B93-3B19-B34C-87DE-E6CE868F65E6}"/>
      </w:docPartPr>
      <w:docPartBody>
        <w:p w:rsidR="003466F5" w:rsidRDefault="00506A76">
          <w:pPr>
            <w:pStyle w:val="27B2AE55BE057844943D0A27FFD65F13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E9FFE470950C6F4991E362893058DC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EAAABC-E96F-6846-941D-CC0E16DD22E7}"/>
      </w:docPartPr>
      <w:docPartBody>
        <w:p w:rsidR="003466F5" w:rsidRDefault="00506A76">
          <w:pPr>
            <w:pStyle w:val="E9FFE470950C6F4991E362893058DCFB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6DB5FA2CB899344EBDD079D91AE462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F9F1C4-EE78-404A-A5D8-3F30EBD2E562}"/>
      </w:docPartPr>
      <w:docPartBody>
        <w:p w:rsidR="003466F5" w:rsidRDefault="00506A76">
          <w:pPr>
            <w:pStyle w:val="6DB5FA2CB899344EBDD079D91AE46212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F8251875516ADD4DAEAE825F7FBB0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54B19F-9A13-1744-B1D3-E6044D41AF22}"/>
      </w:docPartPr>
      <w:docPartBody>
        <w:p w:rsidR="003466F5" w:rsidRDefault="00506A76">
          <w:pPr>
            <w:pStyle w:val="F8251875516ADD4DAEAE825F7FBB0724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1E0B3469DA21174080E9EB10F44213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FA245E-A429-6745-A3AB-FD1258579BD8}"/>
      </w:docPartPr>
      <w:docPartBody>
        <w:p w:rsidR="003466F5" w:rsidRDefault="00506A76">
          <w:pPr>
            <w:pStyle w:val="1E0B3469DA21174080E9EB10F44213EC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38C20C3B0B99BA43B2178D387D2CB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F7EEB0-696E-3C41-956B-180ED4CBBEDB}"/>
      </w:docPartPr>
      <w:docPartBody>
        <w:p w:rsidR="003466F5" w:rsidRDefault="00506A76">
          <w:pPr>
            <w:pStyle w:val="38C20C3B0B99BA43B2178D387D2CB0D6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E841EB3D90C4494180FCCBAAD2B71A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87A3-FAFE-834F-B974-ED5B2BAC5332}"/>
      </w:docPartPr>
      <w:docPartBody>
        <w:p w:rsidR="003466F5" w:rsidRDefault="00506A76">
          <w:pPr>
            <w:pStyle w:val="E841EB3D90C4494180FCCBAAD2B71AB6"/>
          </w:pPr>
          <w:r w:rsidRPr="00A974C9">
            <w:rPr>
              <w:lang w:bidi="de-DE"/>
            </w:rPr>
            <w:t>[Kontaktinfos]</w:t>
          </w:r>
        </w:p>
      </w:docPartBody>
    </w:docPart>
    <w:docPart>
      <w:docPartPr>
        <w:name w:val="EAEF635C6603E04FA68674AA6E90B7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EA61C6-3294-684F-8E73-007E7250F629}"/>
      </w:docPartPr>
      <w:docPartBody>
        <w:p w:rsidR="003466F5" w:rsidRDefault="00506A76">
          <w:pPr>
            <w:pStyle w:val="EAEF635C6603E04FA68674AA6E90B768"/>
          </w:pPr>
          <w:r w:rsidRPr="00A974C9">
            <w:rPr>
              <w:lang w:bidi="de-DE"/>
            </w:rPr>
            <w:t>[Artikel]</w:t>
          </w:r>
        </w:p>
      </w:docPartBody>
    </w:docPart>
    <w:docPart>
      <w:docPartPr>
        <w:name w:val="CD4852817C464A4EBED0A030524B9B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712B91-3657-8348-ADFA-C8A46AFE83AF}"/>
      </w:docPartPr>
      <w:docPartBody>
        <w:p w:rsidR="003466F5" w:rsidRDefault="00506A76">
          <w:pPr>
            <w:pStyle w:val="CD4852817C464A4EBED0A030524B9B7D"/>
          </w:pPr>
          <w:r w:rsidRPr="00A974C9">
            <w:rPr>
              <w:lang w:bidi="de-DE"/>
            </w:rPr>
            <w:t>[Kontaktinfos]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A76"/>
    <w:rsid w:val="0007499C"/>
    <w:rsid w:val="00097CF0"/>
    <w:rsid w:val="00186A22"/>
    <w:rsid w:val="00234B2D"/>
    <w:rsid w:val="003466F5"/>
    <w:rsid w:val="003F4E87"/>
    <w:rsid w:val="00506A76"/>
    <w:rsid w:val="00A03EDE"/>
    <w:rsid w:val="00B50D89"/>
    <w:rsid w:val="00CF6B03"/>
    <w:rsid w:val="00D0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EB422B7E21BAE42BBBC462ADD2D547B">
    <w:name w:val="EEB422B7E21BAE42BBBC462ADD2D547B"/>
  </w:style>
  <w:style w:type="paragraph" w:customStyle="1" w:styleId="2098B4368161E942B41AE30412E66667">
    <w:name w:val="2098B4368161E942B41AE30412E66667"/>
  </w:style>
  <w:style w:type="paragraph" w:customStyle="1" w:styleId="B41E1D5A536F7A44A75B85221B405674">
    <w:name w:val="B41E1D5A536F7A44A75B85221B405674"/>
  </w:style>
  <w:style w:type="paragraph" w:customStyle="1" w:styleId="A001D935C7C2C7439EBD4F57CCA461F7">
    <w:name w:val="A001D935C7C2C7439EBD4F57CCA461F7"/>
  </w:style>
  <w:style w:type="paragraph" w:customStyle="1" w:styleId="0E83089AD223714DA6D745497C72C7F2">
    <w:name w:val="0E83089AD223714DA6D745497C72C7F2"/>
  </w:style>
  <w:style w:type="paragraph" w:customStyle="1" w:styleId="8EDA811F8B225D4097552515521B4DCA">
    <w:name w:val="8EDA811F8B225D4097552515521B4DCA"/>
  </w:style>
  <w:style w:type="paragraph" w:customStyle="1" w:styleId="565ECA9C838F9B47982C212BD9A92D3E">
    <w:name w:val="565ECA9C838F9B47982C212BD9A92D3E"/>
  </w:style>
  <w:style w:type="paragraph" w:customStyle="1" w:styleId="D9AC01634E47834484DE1E5D0D22696F">
    <w:name w:val="D9AC01634E47834484DE1E5D0D22696F"/>
  </w:style>
  <w:style w:type="paragraph" w:customStyle="1" w:styleId="91A5F2BD7E77424EB497935FF9FD9EBE">
    <w:name w:val="91A5F2BD7E77424EB497935FF9FD9EBE"/>
  </w:style>
  <w:style w:type="paragraph" w:customStyle="1" w:styleId="91C08F16A7BB5941B0E0D7E9B0FFA775">
    <w:name w:val="91C08F16A7BB5941B0E0D7E9B0FFA775"/>
  </w:style>
  <w:style w:type="paragraph" w:customStyle="1" w:styleId="757F605D1A52E649A4F979E47050F124">
    <w:name w:val="757F605D1A52E649A4F979E47050F124"/>
  </w:style>
  <w:style w:type="paragraph" w:customStyle="1" w:styleId="0C41794AB29B714F8DD798F9EE6EA55E">
    <w:name w:val="0C41794AB29B714F8DD798F9EE6EA55E"/>
  </w:style>
  <w:style w:type="paragraph" w:customStyle="1" w:styleId="9ADFAB1A4C3FC64DA5AF20D5F47E0FB9">
    <w:name w:val="9ADFAB1A4C3FC64DA5AF20D5F47E0FB9"/>
  </w:style>
  <w:style w:type="paragraph" w:customStyle="1" w:styleId="50D5868BA6C29D4AB3DE609CF2D9C92B">
    <w:name w:val="50D5868BA6C29D4AB3DE609CF2D9C92B"/>
  </w:style>
  <w:style w:type="paragraph" w:customStyle="1" w:styleId="F622973C9606E54BA5EF9486D179E3B0">
    <w:name w:val="F622973C9606E54BA5EF9486D179E3B0"/>
  </w:style>
  <w:style w:type="paragraph" w:customStyle="1" w:styleId="4A820242FFAECE4CAE283BBB8AFFA63B">
    <w:name w:val="4A820242FFAECE4CAE283BBB8AFFA63B"/>
  </w:style>
  <w:style w:type="paragraph" w:customStyle="1" w:styleId="8302A7FE7D585148937AFCE3E4A302B6">
    <w:name w:val="8302A7FE7D585148937AFCE3E4A302B6"/>
  </w:style>
  <w:style w:type="paragraph" w:customStyle="1" w:styleId="D961044B19512C43BCA0A9FC0E39072E">
    <w:name w:val="D961044B19512C43BCA0A9FC0E39072E"/>
  </w:style>
  <w:style w:type="paragraph" w:customStyle="1" w:styleId="002D2A1FF26C3049B09B5650107B2576">
    <w:name w:val="002D2A1FF26C3049B09B5650107B2576"/>
  </w:style>
  <w:style w:type="paragraph" w:customStyle="1" w:styleId="4D121348818C364293C3CD8E87D5AA99">
    <w:name w:val="4D121348818C364293C3CD8E87D5AA99"/>
  </w:style>
  <w:style w:type="paragraph" w:customStyle="1" w:styleId="3A946B451396684B92CC7B274451B631">
    <w:name w:val="3A946B451396684B92CC7B274451B631"/>
  </w:style>
  <w:style w:type="paragraph" w:customStyle="1" w:styleId="F9FE00C1E3AF3E4DA6D129BE59F3DBE4">
    <w:name w:val="F9FE00C1E3AF3E4DA6D129BE59F3DBE4"/>
  </w:style>
  <w:style w:type="paragraph" w:customStyle="1" w:styleId="2D92CE231A58414E9020DD518E33519C">
    <w:name w:val="2D92CE231A58414E9020DD518E33519C"/>
  </w:style>
  <w:style w:type="paragraph" w:customStyle="1" w:styleId="C2A4112A0771474DA1E80898AD4BD139">
    <w:name w:val="C2A4112A0771474DA1E80898AD4BD139"/>
  </w:style>
  <w:style w:type="paragraph" w:customStyle="1" w:styleId="7DA2F222DDCD854EA72917E207E921CD">
    <w:name w:val="7DA2F222DDCD854EA72917E207E921CD"/>
  </w:style>
  <w:style w:type="paragraph" w:customStyle="1" w:styleId="27B2AE55BE057844943D0A27FFD65F13">
    <w:name w:val="27B2AE55BE057844943D0A27FFD65F13"/>
  </w:style>
  <w:style w:type="paragraph" w:customStyle="1" w:styleId="E9FFE470950C6F4991E362893058DCFB">
    <w:name w:val="E9FFE470950C6F4991E362893058DCFB"/>
  </w:style>
  <w:style w:type="paragraph" w:customStyle="1" w:styleId="6DB5FA2CB899344EBDD079D91AE46212">
    <w:name w:val="6DB5FA2CB899344EBDD079D91AE46212"/>
  </w:style>
  <w:style w:type="paragraph" w:customStyle="1" w:styleId="F8251875516ADD4DAEAE825F7FBB0724">
    <w:name w:val="F8251875516ADD4DAEAE825F7FBB0724"/>
  </w:style>
  <w:style w:type="paragraph" w:customStyle="1" w:styleId="1E0B3469DA21174080E9EB10F44213EC">
    <w:name w:val="1E0B3469DA21174080E9EB10F44213EC"/>
  </w:style>
  <w:style w:type="paragraph" w:customStyle="1" w:styleId="38C20C3B0B99BA43B2178D387D2CB0D6">
    <w:name w:val="38C20C3B0B99BA43B2178D387D2CB0D6"/>
  </w:style>
  <w:style w:type="paragraph" w:customStyle="1" w:styleId="E841EB3D90C4494180FCCBAAD2B71AB6">
    <w:name w:val="E841EB3D90C4494180FCCBAAD2B71AB6"/>
  </w:style>
  <w:style w:type="paragraph" w:customStyle="1" w:styleId="EAEF635C6603E04FA68674AA6E90B768">
    <w:name w:val="EAEF635C6603E04FA68674AA6E90B768"/>
  </w:style>
  <w:style w:type="paragraph" w:customStyle="1" w:styleId="CD4852817C464A4EBED0A030524B9B7D">
    <w:name w:val="CD4852817C464A4EBED0A030524B9B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25. September 2020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0</TotalTime>
  <Pages>2</Pages>
  <Words>135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Volksbank-Liga-Finaltag</dc:subject>
  <dc:creator>Evelyn Ratt-Nenning</dc:creator>
  <cp:keywords/>
  <dc:description/>
  <cp:lastModifiedBy>Evelyn Ratt-Nenning</cp:lastModifiedBy>
  <cp:revision>19</cp:revision>
  <cp:lastPrinted>2020-07-22T15:27:00Z</cp:lastPrinted>
  <dcterms:created xsi:type="dcterms:W3CDTF">2019-06-06T07:40:00Z</dcterms:created>
  <dcterms:modified xsi:type="dcterms:W3CDTF">2020-09-09T19:10:00Z</dcterms:modified>
</cp:coreProperties>
</file>